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SC-060-TP-2026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Erschließung Werftdreieck, Los 1.1 - Planstraße E und G, Tiefbau und Baustraßen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1.1 - Planstraße E und G, Tiefbau und Baustraßen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